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19" w:type="pct"/>
        <w:tblLook w:val="04A0" w:firstRow="1" w:lastRow="0" w:firstColumn="1" w:lastColumn="0" w:noHBand="0" w:noVBand="1"/>
      </w:tblPr>
      <w:tblGrid>
        <w:gridCol w:w="222"/>
        <w:gridCol w:w="4834"/>
        <w:gridCol w:w="5119"/>
        <w:gridCol w:w="222"/>
      </w:tblGrid>
      <w:tr w:rsidR="00265218" w:rsidRPr="00EB5160" w14:paraId="5A304668" w14:textId="77777777" w:rsidTr="008A0084">
        <w:trPr>
          <w:trHeight w:val="968"/>
        </w:trPr>
        <w:tc>
          <w:tcPr>
            <w:tcW w:w="106" w:type="pct"/>
            <w:shd w:val="clear" w:color="auto" w:fill="auto"/>
          </w:tcPr>
          <w:p w14:paraId="65FFFDAD" w14:textId="77777777" w:rsidR="00265218" w:rsidRPr="00EB5160" w:rsidRDefault="00265218" w:rsidP="00CF31BB">
            <w:pPr>
              <w:pStyle w:val="Title"/>
            </w:pPr>
          </w:p>
        </w:tc>
        <w:tc>
          <w:tcPr>
            <w:tcW w:w="2325" w:type="pct"/>
            <w:shd w:val="clear" w:color="auto" w:fill="1F497D" w:themeFill="text2"/>
            <w:vAlign w:val="center"/>
          </w:tcPr>
          <w:p w14:paraId="28B3B442" w14:textId="6EF6CF91" w:rsidR="00265218" w:rsidRPr="00EB5160" w:rsidRDefault="00F34A4C" w:rsidP="0035052D">
            <w:pPr>
              <w:pStyle w:val="Title"/>
            </w:pPr>
            <w:r>
              <w:t>Registration Card</w:t>
            </w:r>
          </w:p>
        </w:tc>
        <w:tc>
          <w:tcPr>
            <w:tcW w:w="2463" w:type="pct"/>
            <w:shd w:val="clear" w:color="auto" w:fill="auto"/>
          </w:tcPr>
          <w:p w14:paraId="11171CB9" w14:textId="77777777" w:rsidR="00265218" w:rsidRPr="00EB5160" w:rsidRDefault="00265218" w:rsidP="00CF31BB">
            <w:pPr>
              <w:pStyle w:val="Title"/>
            </w:pPr>
          </w:p>
        </w:tc>
        <w:tc>
          <w:tcPr>
            <w:tcW w:w="106" w:type="pct"/>
            <w:shd w:val="clear" w:color="auto" w:fill="auto"/>
          </w:tcPr>
          <w:p w14:paraId="3EB5A964" w14:textId="77777777" w:rsidR="00265218" w:rsidRPr="00EB5160" w:rsidRDefault="00265218" w:rsidP="00CF31BB">
            <w:pPr>
              <w:pStyle w:val="Title"/>
            </w:pPr>
          </w:p>
        </w:tc>
      </w:tr>
      <w:tr w:rsidR="00BC1B68" w:rsidRPr="00441045" w14:paraId="0EA11B28" w14:textId="77777777" w:rsidTr="008A0084">
        <w:trPr>
          <w:trHeight w:val="283"/>
        </w:trPr>
        <w:tc>
          <w:tcPr>
            <w:tcW w:w="106" w:type="pct"/>
            <w:shd w:val="clear" w:color="auto" w:fill="auto"/>
          </w:tcPr>
          <w:p w14:paraId="0909DEE6" w14:textId="77777777" w:rsidR="00BC1B68" w:rsidRPr="00EB5160" w:rsidRDefault="00BC1B68" w:rsidP="00915359"/>
        </w:tc>
        <w:tc>
          <w:tcPr>
            <w:tcW w:w="4788" w:type="pct"/>
            <w:gridSpan w:val="2"/>
            <w:shd w:val="clear" w:color="auto" w:fill="auto"/>
          </w:tcPr>
          <w:p w14:paraId="5AB8CC3C" w14:textId="3B8EC9F4" w:rsidR="00BC1B68" w:rsidRPr="00441045" w:rsidRDefault="00A41054" w:rsidP="00600C0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____________________</w:t>
            </w:r>
            <w:r w:rsidR="00600C0E">
              <w:rPr>
                <w:lang w:val="en-US"/>
              </w:rPr>
              <w:t xml:space="preserve">                </w:t>
            </w:r>
          </w:p>
        </w:tc>
        <w:tc>
          <w:tcPr>
            <w:tcW w:w="106" w:type="pct"/>
            <w:shd w:val="clear" w:color="auto" w:fill="auto"/>
          </w:tcPr>
          <w:p w14:paraId="7E7FF9DA" w14:textId="77777777" w:rsidR="00BC1B68" w:rsidRPr="00441045" w:rsidRDefault="00BC1B68" w:rsidP="00915359">
            <w:pPr>
              <w:rPr>
                <w:lang w:val="en-US"/>
              </w:rPr>
            </w:pPr>
          </w:p>
        </w:tc>
      </w:tr>
      <w:tr w:rsidR="00265218" w:rsidRPr="00441045" w14:paraId="630A260B" w14:textId="77777777" w:rsidTr="008A0084">
        <w:trPr>
          <w:trHeight w:val="9760"/>
        </w:trPr>
        <w:tc>
          <w:tcPr>
            <w:tcW w:w="106" w:type="pct"/>
            <w:shd w:val="clear" w:color="auto" w:fill="auto"/>
          </w:tcPr>
          <w:p w14:paraId="559B83DA" w14:textId="77777777" w:rsidR="00265218" w:rsidRPr="00441045" w:rsidRDefault="00265218" w:rsidP="00CF31BB">
            <w:pPr>
              <w:rPr>
                <w:lang w:val="en-US"/>
              </w:rPr>
            </w:pPr>
          </w:p>
        </w:tc>
        <w:tc>
          <w:tcPr>
            <w:tcW w:w="4788" w:type="pct"/>
            <w:gridSpan w:val="2"/>
            <w:shd w:val="clear" w:color="auto" w:fill="auto"/>
          </w:tcPr>
          <w:tbl>
            <w:tblPr>
              <w:tblStyle w:val="TableGrid"/>
              <w:tblW w:w="97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tabelle"/>
            </w:tblPr>
            <w:tblGrid>
              <w:gridCol w:w="2165"/>
              <w:gridCol w:w="295"/>
              <w:gridCol w:w="605"/>
              <w:gridCol w:w="265"/>
              <w:gridCol w:w="30"/>
              <w:gridCol w:w="1454"/>
              <w:gridCol w:w="295"/>
              <w:gridCol w:w="1316"/>
              <w:gridCol w:w="235"/>
              <w:gridCol w:w="60"/>
              <w:gridCol w:w="3017"/>
            </w:tblGrid>
            <w:tr w:rsidR="00C50E6D" w:rsidRPr="00441045" w14:paraId="6250675A" w14:textId="77777777" w:rsidTr="008A0084">
              <w:trPr>
                <w:trHeight w:val="167"/>
              </w:trPr>
              <w:tc>
                <w:tcPr>
                  <w:tcW w:w="2165" w:type="dxa"/>
                  <w:tcBorders>
                    <w:bottom w:val="single" w:sz="4" w:space="0" w:color="808080" w:themeColor="background1" w:themeShade="80"/>
                  </w:tcBorders>
                </w:tcPr>
                <w:p w14:paraId="4A1E367C" w14:textId="77777777" w:rsidR="00C50E6D" w:rsidRPr="00441045" w:rsidRDefault="00C50E6D" w:rsidP="0091535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left w:val="nil"/>
                  </w:tcBorders>
                </w:tcPr>
                <w:p w14:paraId="041D094B" w14:textId="77777777" w:rsidR="00C50E6D" w:rsidRPr="00441045" w:rsidRDefault="00C50E6D" w:rsidP="0091535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277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68FA3858" w14:textId="69E06458" w:rsidR="00C50E6D" w:rsidRPr="00A41054" w:rsidRDefault="00A41054" w:rsidP="00A41054">
                  <w:pPr>
                    <w:jc w:val="right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A41054">
                    <w:rPr>
                      <w:b/>
                      <w:bCs/>
                      <w:sz w:val="28"/>
                      <w:szCs w:val="28"/>
                      <w:lang w:val="en-US"/>
                    </w:rPr>
                    <w:t>Reference</w:t>
                  </w:r>
                </w:p>
              </w:tc>
            </w:tr>
            <w:tr w:rsidR="00C50E6D" w:rsidRPr="00EB5160" w14:paraId="2F2CB300" w14:textId="77777777" w:rsidTr="008A0084">
              <w:trPr>
                <w:trHeight w:val="390"/>
              </w:trPr>
              <w:tc>
                <w:tcPr>
                  <w:tcW w:w="2165" w:type="dxa"/>
                  <w:tcBorders>
                    <w:top w:val="single" w:sz="4" w:space="0" w:color="808080" w:themeColor="background1" w:themeShade="80"/>
                  </w:tcBorders>
                </w:tcPr>
                <w:p w14:paraId="4199CA4D" w14:textId="6B67A951" w:rsidR="00C50E6D" w:rsidRPr="00463CB4" w:rsidRDefault="00BB4100" w:rsidP="009F4149">
                  <w:pPr>
                    <w:pStyle w:val="TextinFettdruck"/>
                    <w:rPr>
                      <w:sz w:val="22"/>
                    </w:rPr>
                  </w:pPr>
                  <w:r w:rsidRPr="00463CB4">
                    <w:rPr>
                      <w:sz w:val="22"/>
                    </w:rPr>
                    <w:t>Date</w:t>
                  </w:r>
                  <w:r w:rsidR="00463CB4" w:rsidRPr="00463CB4">
                    <w:rPr>
                      <w:sz w:val="22"/>
                    </w:rPr>
                    <w:t xml:space="preserve"> of Registration</w:t>
                  </w:r>
                </w:p>
              </w:tc>
              <w:tc>
                <w:tcPr>
                  <w:tcW w:w="295" w:type="dxa"/>
                </w:tcPr>
                <w:p w14:paraId="43F2C74F" w14:textId="77777777" w:rsidR="00C50E6D" w:rsidRPr="00EB5160" w:rsidRDefault="00C50E6D" w:rsidP="009F4149">
                  <w:pPr>
                    <w:pStyle w:val="TextinFettdruck"/>
                  </w:pPr>
                </w:p>
              </w:tc>
              <w:tc>
                <w:tcPr>
                  <w:tcW w:w="7277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53D50BA6" w14:textId="2F0C63E3" w:rsidR="00C50E6D" w:rsidRPr="00EB5160" w:rsidRDefault="00154235" w:rsidP="009F4149">
                  <w:pPr>
                    <w:pStyle w:val="TextinFettdruck"/>
                  </w:pPr>
                  <w:sdt>
                    <w:sdtPr>
                      <w:id w:val="-1132778625"/>
                      <w:placeholder>
                        <w:docPart w:val="14BE535E8FCA4FEDBBD2E1F8B29EC795"/>
                      </w:placeholder>
                      <w15:appearance w15:val="hidden"/>
                      <w:text/>
                    </w:sdtPr>
                    <w:sdtEndPr/>
                    <w:sdtContent>
                      <w:r w:rsidR="00BB4100">
                        <w:t xml:space="preserve">Name and </w:t>
                      </w:r>
                      <w:r w:rsidR="00D36100">
                        <w:t>first name</w:t>
                      </w:r>
                    </w:sdtContent>
                  </w:sdt>
                </w:p>
              </w:tc>
            </w:tr>
            <w:tr w:rsidR="00A3321A" w:rsidRPr="00EB5160" w14:paraId="31F05CCC" w14:textId="77777777" w:rsidTr="008A0084">
              <w:trPr>
                <w:trHeight w:val="413"/>
              </w:trPr>
              <w:tc>
                <w:tcPr>
                  <w:tcW w:w="4814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0DBDCB7" w14:textId="77777777" w:rsidR="00A3321A" w:rsidRPr="00EB5160" w:rsidRDefault="00A3321A" w:rsidP="00915359"/>
              </w:tc>
              <w:tc>
                <w:tcPr>
                  <w:tcW w:w="295" w:type="dxa"/>
                  <w:tcBorders>
                    <w:left w:val="nil"/>
                  </w:tcBorders>
                </w:tcPr>
                <w:p w14:paraId="6DAF50E3" w14:textId="77777777" w:rsidR="00A3321A" w:rsidRPr="00EB5160" w:rsidRDefault="00A3321A" w:rsidP="00915359"/>
              </w:tc>
              <w:tc>
                <w:tcPr>
                  <w:tcW w:w="4628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9BF10B1" w14:textId="77777777" w:rsidR="00A3321A" w:rsidRPr="00EB5160" w:rsidRDefault="00A3321A" w:rsidP="00915359"/>
              </w:tc>
            </w:tr>
            <w:tr w:rsidR="00E141F4" w:rsidRPr="00441045" w14:paraId="71118FF4" w14:textId="77777777" w:rsidTr="008A0084">
              <w:trPr>
                <w:trHeight w:val="447"/>
              </w:trPr>
              <w:tc>
                <w:tcPr>
                  <w:tcW w:w="4814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D24D9BF" w14:textId="7FEF11BC" w:rsidR="00E141F4" w:rsidRPr="00EB5160" w:rsidRDefault="00ED760F" w:rsidP="009F4149">
                  <w:pPr>
                    <w:pStyle w:val="TextinFettdruck"/>
                  </w:pPr>
                  <w:r>
                    <w:t>Registrated by</w:t>
                  </w:r>
                </w:p>
              </w:tc>
              <w:tc>
                <w:tcPr>
                  <w:tcW w:w="295" w:type="dxa"/>
                </w:tcPr>
                <w:p w14:paraId="39C253D9" w14:textId="77777777" w:rsidR="00E141F4" w:rsidRPr="00EB5160" w:rsidRDefault="00E141F4" w:rsidP="009F4149">
                  <w:pPr>
                    <w:pStyle w:val="TextinFettdruck"/>
                  </w:pPr>
                </w:p>
              </w:tc>
              <w:tc>
                <w:tcPr>
                  <w:tcW w:w="4628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F176F31" w14:textId="449D836F" w:rsidR="00E141F4" w:rsidRPr="00333ABF" w:rsidRDefault="00333ABF" w:rsidP="009F4149">
                  <w:pPr>
                    <w:pStyle w:val="TextinFettdruck"/>
                    <w:rPr>
                      <w:lang w:val="en-US"/>
                    </w:rPr>
                  </w:pPr>
                  <w:r w:rsidRPr="00333ABF">
                    <w:rPr>
                      <w:lang w:val="en-US"/>
                    </w:rPr>
                    <w:t>Agreed in rules and r</w:t>
                  </w:r>
                  <w:r>
                    <w:rPr>
                      <w:lang w:val="en-US"/>
                    </w:rPr>
                    <w:t>equirements</w:t>
                  </w:r>
                  <w:r w:rsidR="00A27EE6">
                    <w:rPr>
                      <w:lang w:val="en-US"/>
                    </w:rPr>
                    <w:t xml:space="preserve"> (sign)</w:t>
                  </w:r>
                </w:p>
              </w:tc>
            </w:tr>
            <w:tr w:rsidR="00E141F4" w:rsidRPr="00EB5160" w14:paraId="416CFAF2" w14:textId="77777777" w:rsidTr="008A0084">
              <w:trPr>
                <w:trHeight w:val="391"/>
              </w:trPr>
              <w:tc>
                <w:tcPr>
                  <w:tcW w:w="973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49CC65DF" w14:textId="11AA1686" w:rsidR="00E141F4" w:rsidRPr="00EB5160" w:rsidRDefault="0048701C" w:rsidP="0035052D">
                  <w:pPr>
                    <w:pStyle w:val="BlauerTextinFettdruck"/>
                  </w:pPr>
                  <w:r>
                    <w:t>Guest information</w:t>
                  </w:r>
                </w:p>
              </w:tc>
            </w:tr>
            <w:tr w:rsidR="00E141F4" w:rsidRPr="00EB5160" w14:paraId="203DA79B" w14:textId="77777777" w:rsidTr="008A0084">
              <w:trPr>
                <w:trHeight w:val="56"/>
              </w:trPr>
              <w:tc>
                <w:tcPr>
                  <w:tcW w:w="973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0CE3F514" w14:textId="77777777" w:rsidR="00E141F4" w:rsidRPr="00EB5160" w:rsidRDefault="00E141F4" w:rsidP="00915359"/>
              </w:tc>
            </w:tr>
            <w:tr w:rsidR="00E61D15" w:rsidRPr="00EB5160" w14:paraId="5DC4ACFB" w14:textId="77777777" w:rsidTr="008A0084">
              <w:trPr>
                <w:trHeight w:val="407"/>
              </w:trPr>
              <w:tc>
                <w:tcPr>
                  <w:tcW w:w="3065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853A6A5" w14:textId="77777777" w:rsidR="00E61D15" w:rsidRPr="00EB5160" w:rsidRDefault="00E61D15" w:rsidP="00915359"/>
              </w:tc>
              <w:tc>
                <w:tcPr>
                  <w:tcW w:w="295" w:type="dxa"/>
                  <w:gridSpan w:val="2"/>
                </w:tcPr>
                <w:p w14:paraId="3C2CF0C4" w14:textId="77777777" w:rsidR="00E61D15" w:rsidRPr="00EB5160" w:rsidRDefault="00E61D15" w:rsidP="00915359"/>
              </w:tc>
              <w:tc>
                <w:tcPr>
                  <w:tcW w:w="3065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31D6D8A" w14:textId="77777777" w:rsidR="00E61D15" w:rsidRPr="00EB5160" w:rsidRDefault="00E61D15" w:rsidP="00915359"/>
              </w:tc>
              <w:tc>
                <w:tcPr>
                  <w:tcW w:w="295" w:type="dxa"/>
                  <w:gridSpan w:val="2"/>
                </w:tcPr>
                <w:p w14:paraId="3B0014E9" w14:textId="77777777" w:rsidR="00E61D15" w:rsidRPr="00EB5160" w:rsidRDefault="00E61D15" w:rsidP="00915359"/>
              </w:tc>
              <w:tc>
                <w:tcPr>
                  <w:tcW w:w="3015" w:type="dxa"/>
                  <w:tcBorders>
                    <w:bottom w:val="single" w:sz="4" w:space="0" w:color="808080" w:themeColor="background1" w:themeShade="80"/>
                  </w:tcBorders>
                </w:tcPr>
                <w:p w14:paraId="0D2EF6F4" w14:textId="77777777" w:rsidR="00E61D15" w:rsidRPr="00EB5160" w:rsidRDefault="00E61D15" w:rsidP="00915359"/>
              </w:tc>
            </w:tr>
            <w:tr w:rsidR="00E301A2" w:rsidRPr="00EB5160" w14:paraId="2EF0B7B2" w14:textId="77777777" w:rsidTr="008A0084">
              <w:trPr>
                <w:trHeight w:val="340"/>
              </w:trPr>
              <w:tc>
                <w:tcPr>
                  <w:tcW w:w="3330" w:type="dxa"/>
                  <w:gridSpan w:val="4"/>
                </w:tcPr>
                <w:p w14:paraId="5D2CF7D1" w14:textId="03F4F806" w:rsidR="00E301A2" w:rsidRPr="00EB5160" w:rsidRDefault="009A1C5E" w:rsidP="009F4149">
                  <w:pPr>
                    <w:pStyle w:val="TextinFettdruck"/>
                  </w:pPr>
                  <w:r>
                    <w:t>Mobil</w:t>
                  </w:r>
                  <w:r w:rsidR="00655A96">
                    <w:t>e</w:t>
                  </w:r>
                  <w:bookmarkStart w:id="0" w:name="_GoBack"/>
                  <w:bookmarkEnd w:id="0"/>
                  <w:r>
                    <w:t xml:space="preserve"> number</w:t>
                  </w:r>
                </w:p>
              </w:tc>
              <w:tc>
                <w:tcPr>
                  <w:tcW w:w="3330" w:type="dxa"/>
                  <w:gridSpan w:val="5"/>
                </w:tcPr>
                <w:p w14:paraId="212BF694" w14:textId="697D041E" w:rsidR="00E301A2" w:rsidRPr="00EB5160" w:rsidRDefault="00A33C7B" w:rsidP="009F4149">
                  <w:pPr>
                    <w:pStyle w:val="TextinFettdruck"/>
                  </w:pPr>
                  <w:r>
                    <w:t>E-Mail Address</w:t>
                  </w:r>
                </w:p>
              </w:tc>
              <w:tc>
                <w:tcPr>
                  <w:tcW w:w="3076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2E9F4397" w14:textId="6909E9D8" w:rsidR="00E301A2" w:rsidRPr="00EB5160" w:rsidRDefault="00A33C7B" w:rsidP="009F4149">
                  <w:pPr>
                    <w:pStyle w:val="TextinFettdruck"/>
                  </w:pPr>
                  <w:r>
                    <w:t>ID-Number</w:t>
                  </w:r>
                </w:p>
              </w:tc>
            </w:tr>
            <w:tr w:rsidR="00E61D15" w:rsidRPr="00EB5160" w14:paraId="70161392" w14:textId="77777777" w:rsidTr="008A0084">
              <w:trPr>
                <w:trHeight w:val="407"/>
              </w:trPr>
              <w:tc>
                <w:tcPr>
                  <w:tcW w:w="973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63C3F836" w14:textId="77777777" w:rsidR="00E61D15" w:rsidRPr="00EB5160" w:rsidRDefault="00E61D15" w:rsidP="00915359"/>
              </w:tc>
            </w:tr>
            <w:tr w:rsidR="00E61D15" w:rsidRPr="00EB5160" w14:paraId="1A8A320E" w14:textId="77777777" w:rsidTr="008A0084">
              <w:trPr>
                <w:trHeight w:val="340"/>
              </w:trPr>
              <w:tc>
                <w:tcPr>
                  <w:tcW w:w="973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9F9ADB8" w14:textId="1F14C103" w:rsidR="00E61D15" w:rsidRPr="00EB5160" w:rsidRDefault="00621C3D" w:rsidP="0035052D">
                  <w:pPr>
                    <w:pStyle w:val="TextinFettdruck"/>
                  </w:pPr>
                  <w:r>
                    <w:t>Address</w:t>
                  </w:r>
                </w:p>
              </w:tc>
            </w:tr>
            <w:tr w:rsidR="00E61D15" w:rsidRPr="00EB5160" w14:paraId="4CA05DDE" w14:textId="77777777" w:rsidTr="008A0084">
              <w:trPr>
                <w:trHeight w:val="340"/>
              </w:trPr>
              <w:tc>
                <w:tcPr>
                  <w:tcW w:w="3065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2AEFE21" w14:textId="77777777" w:rsidR="00E61D15" w:rsidRPr="00EB5160" w:rsidRDefault="00E61D15" w:rsidP="00915359"/>
              </w:tc>
              <w:tc>
                <w:tcPr>
                  <w:tcW w:w="295" w:type="dxa"/>
                  <w:gridSpan w:val="2"/>
                </w:tcPr>
                <w:p w14:paraId="4E5816EC" w14:textId="77777777" w:rsidR="00E61D15" w:rsidRPr="00EB5160" w:rsidRDefault="00E61D15" w:rsidP="00915359"/>
              </w:tc>
              <w:tc>
                <w:tcPr>
                  <w:tcW w:w="3065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4743AE5" w14:textId="77777777" w:rsidR="00E61D15" w:rsidRPr="00EB5160" w:rsidRDefault="00E61D15" w:rsidP="00915359"/>
              </w:tc>
              <w:tc>
                <w:tcPr>
                  <w:tcW w:w="295" w:type="dxa"/>
                  <w:gridSpan w:val="2"/>
                </w:tcPr>
                <w:p w14:paraId="1A0430E5" w14:textId="77777777" w:rsidR="00E61D15" w:rsidRPr="00EB5160" w:rsidRDefault="00E61D15" w:rsidP="00915359"/>
              </w:tc>
              <w:tc>
                <w:tcPr>
                  <w:tcW w:w="3015" w:type="dxa"/>
                  <w:tcBorders>
                    <w:bottom w:val="single" w:sz="4" w:space="0" w:color="808080" w:themeColor="background1" w:themeShade="80"/>
                  </w:tcBorders>
                </w:tcPr>
                <w:p w14:paraId="2DD48288" w14:textId="77777777" w:rsidR="00E61D15" w:rsidRPr="00EB5160" w:rsidRDefault="00E61D15" w:rsidP="00915359"/>
              </w:tc>
            </w:tr>
            <w:tr w:rsidR="00E61D15" w:rsidRPr="00EB5160" w14:paraId="23327B36" w14:textId="77777777" w:rsidTr="008A0084">
              <w:trPr>
                <w:trHeight w:val="340"/>
              </w:trPr>
              <w:tc>
                <w:tcPr>
                  <w:tcW w:w="3065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F3DEBE9" w14:textId="712B9974" w:rsidR="00E61D15" w:rsidRPr="00EB5160" w:rsidRDefault="00073B6B" w:rsidP="009F4149">
                  <w:pPr>
                    <w:pStyle w:val="TextinFettdruck"/>
                  </w:pPr>
                  <w:r>
                    <w:t>City</w:t>
                  </w:r>
                </w:p>
              </w:tc>
              <w:tc>
                <w:tcPr>
                  <w:tcW w:w="295" w:type="dxa"/>
                  <w:gridSpan w:val="2"/>
                </w:tcPr>
                <w:p w14:paraId="45901074" w14:textId="77777777" w:rsidR="00E61D15" w:rsidRPr="00EB5160" w:rsidRDefault="00E61D15" w:rsidP="009F4149">
                  <w:pPr>
                    <w:pStyle w:val="TextinFettdruck"/>
                  </w:pPr>
                </w:p>
              </w:tc>
              <w:tc>
                <w:tcPr>
                  <w:tcW w:w="3065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2D3FE91" w14:textId="39B1A3B2" w:rsidR="00E61D15" w:rsidRPr="00EB5160" w:rsidRDefault="00073B6B" w:rsidP="009F4149">
                  <w:pPr>
                    <w:pStyle w:val="TextinFettdruck"/>
                  </w:pPr>
                  <w:r>
                    <w:t>County</w:t>
                  </w:r>
                </w:p>
              </w:tc>
              <w:tc>
                <w:tcPr>
                  <w:tcW w:w="295" w:type="dxa"/>
                  <w:gridSpan w:val="2"/>
                </w:tcPr>
                <w:p w14:paraId="59D9E501" w14:textId="77777777" w:rsidR="00E61D15" w:rsidRPr="00EB5160" w:rsidRDefault="00E61D15" w:rsidP="009F4149">
                  <w:pPr>
                    <w:pStyle w:val="TextinFettdruck"/>
                  </w:pPr>
                </w:p>
              </w:tc>
              <w:tc>
                <w:tcPr>
                  <w:tcW w:w="3015" w:type="dxa"/>
                  <w:tcBorders>
                    <w:top w:val="single" w:sz="4" w:space="0" w:color="808080" w:themeColor="background1" w:themeShade="80"/>
                  </w:tcBorders>
                </w:tcPr>
                <w:p w14:paraId="17333986" w14:textId="4B58D48B" w:rsidR="00E61D15" w:rsidRPr="00EB5160" w:rsidRDefault="00073B6B" w:rsidP="009F4149">
                  <w:pPr>
                    <w:pStyle w:val="TextinFettdruck"/>
                  </w:pPr>
                  <w:r>
                    <w:t>ZIP Code</w:t>
                  </w:r>
                </w:p>
              </w:tc>
            </w:tr>
            <w:tr w:rsidR="00E61D15" w:rsidRPr="00EB5160" w14:paraId="34909820" w14:textId="77777777" w:rsidTr="008A0084">
              <w:trPr>
                <w:trHeight w:val="340"/>
              </w:trPr>
              <w:tc>
                <w:tcPr>
                  <w:tcW w:w="973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62AD7C90" w14:textId="77777777" w:rsidR="00E61D15" w:rsidRPr="00EB5160" w:rsidRDefault="00E61D15" w:rsidP="00915359"/>
              </w:tc>
            </w:tr>
            <w:tr w:rsidR="00E61D15" w:rsidRPr="00EB5160" w14:paraId="7991B4C2" w14:textId="77777777" w:rsidTr="008A0084">
              <w:trPr>
                <w:trHeight w:val="340"/>
              </w:trPr>
              <w:tc>
                <w:tcPr>
                  <w:tcW w:w="973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2A28C81C" w14:textId="2A536D4F" w:rsidR="00E61D15" w:rsidRPr="00EB5160" w:rsidRDefault="00580316" w:rsidP="0035052D">
                  <w:pPr>
                    <w:pStyle w:val="TextinFettdruck"/>
                  </w:pPr>
                  <w:r>
                    <w:t>School/College/University</w:t>
                  </w:r>
                </w:p>
              </w:tc>
            </w:tr>
            <w:tr w:rsidR="00915359" w:rsidRPr="00EB5160" w14:paraId="0BDDE3D7" w14:textId="77777777" w:rsidTr="008A0084">
              <w:trPr>
                <w:trHeight w:val="340"/>
              </w:trPr>
              <w:tc>
                <w:tcPr>
                  <w:tcW w:w="4814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5D06777" w14:textId="77777777" w:rsidR="00915359" w:rsidRPr="00EB5160" w:rsidRDefault="00915359" w:rsidP="00915359"/>
              </w:tc>
              <w:tc>
                <w:tcPr>
                  <w:tcW w:w="295" w:type="dxa"/>
                </w:tcPr>
                <w:p w14:paraId="071E3D24" w14:textId="77777777" w:rsidR="00915359" w:rsidRPr="00EB5160" w:rsidRDefault="00915359" w:rsidP="00915359"/>
              </w:tc>
              <w:tc>
                <w:tcPr>
                  <w:tcW w:w="4628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E1C39B0" w14:textId="77777777" w:rsidR="00915359" w:rsidRPr="00EB5160" w:rsidRDefault="00915359" w:rsidP="00915359"/>
              </w:tc>
            </w:tr>
            <w:tr w:rsidR="00915359" w:rsidRPr="00EB5160" w14:paraId="383B7C4A" w14:textId="77777777" w:rsidTr="008A0084">
              <w:trPr>
                <w:trHeight w:val="340"/>
              </w:trPr>
              <w:tc>
                <w:tcPr>
                  <w:tcW w:w="4814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A7A6CD8" w14:textId="42A1A80D" w:rsidR="00915359" w:rsidRPr="00EB5160" w:rsidRDefault="0048701C" w:rsidP="0035052D">
                  <w:pPr>
                    <w:pStyle w:val="TextinFettdruck"/>
                  </w:pPr>
                  <w:r>
                    <w:t>Date of birth</w:t>
                  </w:r>
                </w:p>
              </w:tc>
              <w:tc>
                <w:tcPr>
                  <w:tcW w:w="295" w:type="dxa"/>
                </w:tcPr>
                <w:p w14:paraId="25AE8E16" w14:textId="77777777" w:rsidR="00915359" w:rsidRPr="00EB5160" w:rsidRDefault="00915359" w:rsidP="00915359">
                  <w:pPr>
                    <w:pStyle w:val="TextinFettdruck"/>
                  </w:pPr>
                </w:p>
              </w:tc>
              <w:tc>
                <w:tcPr>
                  <w:tcW w:w="4628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48D9FE2" w14:textId="7A13E3E5" w:rsidR="00915359" w:rsidRPr="00EB5160" w:rsidRDefault="0048701C" w:rsidP="0035052D">
                  <w:pPr>
                    <w:pStyle w:val="TextinFettdruck"/>
                  </w:pPr>
                  <w:r>
                    <w:t>sex</w:t>
                  </w:r>
                </w:p>
              </w:tc>
            </w:tr>
            <w:tr w:rsidR="00915359" w:rsidRPr="00EB5160" w14:paraId="5D49C918" w14:textId="77777777" w:rsidTr="008A0084">
              <w:trPr>
                <w:trHeight w:val="340"/>
              </w:trPr>
              <w:tc>
                <w:tcPr>
                  <w:tcW w:w="4814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D1BFEE5" w14:textId="77777777" w:rsidR="00915359" w:rsidRPr="00EB5160" w:rsidRDefault="00915359" w:rsidP="00915359"/>
              </w:tc>
              <w:tc>
                <w:tcPr>
                  <w:tcW w:w="295" w:type="dxa"/>
                </w:tcPr>
                <w:p w14:paraId="160E7322" w14:textId="77777777" w:rsidR="00915359" w:rsidRPr="00EB5160" w:rsidRDefault="00915359" w:rsidP="00915359"/>
              </w:tc>
              <w:tc>
                <w:tcPr>
                  <w:tcW w:w="4628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3638DF5" w14:textId="77777777" w:rsidR="00915359" w:rsidRPr="00EB5160" w:rsidRDefault="00915359" w:rsidP="00915359"/>
              </w:tc>
            </w:tr>
            <w:tr w:rsidR="00915359" w:rsidRPr="00EB5160" w14:paraId="1E82763A" w14:textId="77777777" w:rsidTr="008A0084">
              <w:trPr>
                <w:trHeight w:val="340"/>
              </w:trPr>
              <w:tc>
                <w:tcPr>
                  <w:tcW w:w="4814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2B4766E" w14:textId="6FAE878C" w:rsidR="00915359" w:rsidRPr="00EB5160" w:rsidRDefault="003749D6" w:rsidP="0035052D">
                  <w:pPr>
                    <w:pStyle w:val="TextinFettdruck"/>
                  </w:pPr>
                  <w:r>
                    <w:t>Room number</w:t>
                  </w:r>
                </w:p>
              </w:tc>
              <w:tc>
                <w:tcPr>
                  <w:tcW w:w="295" w:type="dxa"/>
                </w:tcPr>
                <w:p w14:paraId="10305C90" w14:textId="77777777" w:rsidR="00915359" w:rsidRPr="00EB5160" w:rsidRDefault="00915359" w:rsidP="00915359">
                  <w:pPr>
                    <w:pStyle w:val="TextinFettdruck"/>
                  </w:pPr>
                </w:p>
              </w:tc>
              <w:tc>
                <w:tcPr>
                  <w:tcW w:w="4628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A5BCADE" w14:textId="70079CAF" w:rsidR="00915359" w:rsidRPr="00EB5160" w:rsidRDefault="003749D6" w:rsidP="0035052D">
                  <w:pPr>
                    <w:pStyle w:val="TextinFettdruck"/>
                  </w:pPr>
                  <w:r>
                    <w:t>Bed number</w:t>
                  </w:r>
                </w:p>
              </w:tc>
            </w:tr>
            <w:tr w:rsidR="00915359" w:rsidRPr="00EB5160" w14:paraId="049E3E46" w14:textId="77777777" w:rsidTr="008A0084">
              <w:trPr>
                <w:trHeight w:val="340"/>
              </w:trPr>
              <w:tc>
                <w:tcPr>
                  <w:tcW w:w="4814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DFE3ECE" w14:textId="77777777" w:rsidR="00915359" w:rsidRPr="00EB5160" w:rsidRDefault="00915359" w:rsidP="00915359"/>
              </w:tc>
              <w:tc>
                <w:tcPr>
                  <w:tcW w:w="295" w:type="dxa"/>
                </w:tcPr>
                <w:p w14:paraId="6DBC0CFF" w14:textId="77777777" w:rsidR="00915359" w:rsidRPr="00EB5160" w:rsidRDefault="00915359" w:rsidP="00915359"/>
              </w:tc>
              <w:tc>
                <w:tcPr>
                  <w:tcW w:w="4628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24B7A43" w14:textId="77777777" w:rsidR="00915359" w:rsidRPr="00EB5160" w:rsidRDefault="00915359" w:rsidP="00915359"/>
              </w:tc>
            </w:tr>
            <w:tr w:rsidR="00915359" w:rsidRPr="00441045" w14:paraId="05E5E81C" w14:textId="77777777" w:rsidTr="008A0084">
              <w:trPr>
                <w:trHeight w:val="340"/>
              </w:trPr>
              <w:tc>
                <w:tcPr>
                  <w:tcW w:w="4814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5C7C66A" w14:textId="578CC963" w:rsidR="00915359" w:rsidRPr="002A724E" w:rsidRDefault="00BD7A0E" w:rsidP="0035052D">
                  <w:pPr>
                    <w:pStyle w:val="TextinFettdruck"/>
                    <w:rPr>
                      <w:lang w:val="en-US"/>
                    </w:rPr>
                  </w:pPr>
                  <w:r w:rsidRPr="002A724E">
                    <w:rPr>
                      <w:lang w:val="en-US"/>
                    </w:rPr>
                    <w:t>Number of keys given</w:t>
                  </w:r>
                  <w:r w:rsidR="002A724E" w:rsidRPr="002A724E">
                    <w:rPr>
                      <w:lang w:val="en-US"/>
                    </w:rPr>
                    <w:t>/r</w:t>
                  </w:r>
                  <w:r w:rsidR="002A724E">
                    <w:rPr>
                      <w:lang w:val="en-US"/>
                    </w:rPr>
                    <w:t>eturn</w:t>
                  </w:r>
                </w:p>
              </w:tc>
              <w:tc>
                <w:tcPr>
                  <w:tcW w:w="295" w:type="dxa"/>
                </w:tcPr>
                <w:p w14:paraId="1C13B92F" w14:textId="77777777" w:rsidR="00915359" w:rsidRPr="002A724E" w:rsidRDefault="00915359" w:rsidP="00E61D15">
                  <w:pPr>
                    <w:pStyle w:val="TextinFettdruck"/>
                    <w:rPr>
                      <w:lang w:val="en-US"/>
                    </w:rPr>
                  </w:pPr>
                </w:p>
              </w:tc>
              <w:tc>
                <w:tcPr>
                  <w:tcW w:w="4628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BB41066" w14:textId="4C50A506" w:rsidR="00915359" w:rsidRPr="00BD7A0E" w:rsidRDefault="00BD7A0E" w:rsidP="0035052D">
                  <w:pPr>
                    <w:pStyle w:val="TextinFettdruck"/>
                    <w:rPr>
                      <w:lang w:val="en-US"/>
                    </w:rPr>
                  </w:pPr>
                  <w:r w:rsidRPr="00BD7A0E">
                    <w:rPr>
                      <w:lang w:val="en-US"/>
                    </w:rPr>
                    <w:t>Duration from/till (</w:t>
                  </w:r>
                  <w:r w:rsidR="00C515E8" w:rsidRPr="00BD7A0E">
                    <w:rPr>
                      <w:lang w:val="en-US"/>
                    </w:rPr>
                    <w:t>dd.m</w:t>
                  </w:r>
                  <w:r w:rsidR="00C515E8">
                    <w:rPr>
                      <w:lang w:val="en-US"/>
                    </w:rPr>
                    <w:t>m.yyyy</w:t>
                  </w:r>
                  <w:r w:rsidR="000F1FAA">
                    <w:rPr>
                      <w:lang w:val="en-US"/>
                    </w:rPr>
                    <w:t>)</w:t>
                  </w:r>
                </w:p>
              </w:tc>
            </w:tr>
            <w:tr w:rsidR="00915359" w:rsidRPr="00BD7A0E" w14:paraId="02709986" w14:textId="77777777" w:rsidTr="008A0084">
              <w:trPr>
                <w:trHeight w:val="340"/>
              </w:trPr>
              <w:tc>
                <w:tcPr>
                  <w:tcW w:w="4814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0061F7C" w14:textId="77777777" w:rsidR="00915359" w:rsidRPr="00BD7A0E" w:rsidRDefault="00915359" w:rsidP="0091535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5" w:type="dxa"/>
                </w:tcPr>
                <w:p w14:paraId="65F2C36B" w14:textId="77777777" w:rsidR="00915359" w:rsidRPr="00BD7A0E" w:rsidRDefault="00915359" w:rsidP="0091535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4628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D3FC4E0" w14:textId="640E3727" w:rsidR="00915359" w:rsidRPr="00BD7A0E" w:rsidRDefault="00D204E4" w:rsidP="0091535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Ksh 9000</w:t>
                  </w:r>
                </w:p>
              </w:tc>
            </w:tr>
            <w:tr w:rsidR="00915359" w:rsidRPr="00441045" w14:paraId="2467F3DB" w14:textId="77777777" w:rsidTr="008A0084">
              <w:trPr>
                <w:trHeight w:val="340"/>
              </w:trPr>
              <w:tc>
                <w:tcPr>
                  <w:tcW w:w="4814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67C0242" w14:textId="77777777" w:rsidR="00915359" w:rsidRPr="00441045" w:rsidRDefault="00ED760F" w:rsidP="0035052D">
                  <w:pPr>
                    <w:pStyle w:val="TextinFettdruck"/>
                    <w:rPr>
                      <w:lang w:val="en-US"/>
                    </w:rPr>
                  </w:pPr>
                  <w:r w:rsidRPr="00441045">
                    <w:rPr>
                      <w:lang w:val="en-US"/>
                    </w:rPr>
                    <w:t>Recommended by</w:t>
                  </w:r>
                </w:p>
                <w:p w14:paraId="580BFF4D" w14:textId="7B423108" w:rsidR="002A724E" w:rsidRPr="00441045" w:rsidRDefault="002A724E" w:rsidP="0035052D">
                  <w:pPr>
                    <w:pStyle w:val="TextinFettdruck"/>
                    <w:rPr>
                      <w:lang w:val="en-US"/>
                    </w:rPr>
                  </w:pPr>
                </w:p>
                <w:p w14:paraId="355FF804" w14:textId="77777777" w:rsidR="002A724E" w:rsidRPr="00441045" w:rsidRDefault="002A724E" w:rsidP="0035052D">
                  <w:pPr>
                    <w:pStyle w:val="TextinFettdruck"/>
                    <w:rPr>
                      <w:lang w:val="en-US"/>
                    </w:rPr>
                  </w:pPr>
                </w:p>
                <w:p w14:paraId="5F4E0683" w14:textId="77777777" w:rsidR="002A724E" w:rsidRPr="003E5DB4" w:rsidRDefault="002A724E" w:rsidP="002A724E">
                  <w:pPr>
                    <w:pStyle w:val="TextinFettdruck"/>
                    <w:rPr>
                      <w:lang w:val="en-US"/>
                    </w:rPr>
                  </w:pPr>
                  <w:r w:rsidRPr="003E5DB4">
                    <w:rPr>
                      <w:lang w:val="en-US"/>
                    </w:rPr>
                    <w:t>_________________________________</w:t>
                  </w:r>
                </w:p>
                <w:p w14:paraId="34BE5C7B" w14:textId="06937B49" w:rsidR="002A724E" w:rsidRPr="003E5DB4" w:rsidRDefault="002A724E" w:rsidP="002A724E">
                  <w:pPr>
                    <w:pStyle w:val="TextinFettdruck"/>
                    <w:rPr>
                      <w:lang w:val="en-US"/>
                    </w:rPr>
                  </w:pPr>
                  <w:r w:rsidRPr="003E5DB4">
                    <w:rPr>
                      <w:lang w:val="en-US"/>
                    </w:rPr>
                    <w:t xml:space="preserve">Date and </w:t>
                  </w:r>
                  <w:r w:rsidR="003E5DB4">
                    <w:rPr>
                      <w:lang w:val="en-US"/>
                    </w:rPr>
                    <w:t>s</w:t>
                  </w:r>
                  <w:r w:rsidR="003E5DB4" w:rsidRPr="003E5DB4">
                    <w:rPr>
                      <w:lang w:val="en-US"/>
                    </w:rPr>
                    <w:t>ignature check-i</w:t>
                  </w:r>
                  <w:r w:rsidR="003E5DB4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295" w:type="dxa"/>
                </w:tcPr>
                <w:p w14:paraId="05EEBA60" w14:textId="77777777" w:rsidR="00915359" w:rsidRPr="003E5DB4" w:rsidRDefault="00915359" w:rsidP="00E61D15">
                  <w:pPr>
                    <w:pStyle w:val="TextinFettdruck"/>
                    <w:rPr>
                      <w:lang w:val="en-US"/>
                    </w:rPr>
                  </w:pPr>
                </w:p>
              </w:tc>
              <w:tc>
                <w:tcPr>
                  <w:tcW w:w="4628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1B786CA0" w14:textId="77777777" w:rsidR="00915359" w:rsidRPr="00441045" w:rsidRDefault="00C515E8" w:rsidP="0035052D">
                  <w:pPr>
                    <w:pStyle w:val="TextinFettdruck"/>
                    <w:rPr>
                      <w:lang w:val="en-US"/>
                    </w:rPr>
                  </w:pPr>
                  <w:r w:rsidRPr="00441045">
                    <w:rPr>
                      <w:lang w:val="en-US"/>
                    </w:rPr>
                    <w:t>Price per calendar month</w:t>
                  </w:r>
                </w:p>
                <w:p w14:paraId="7B2A940A" w14:textId="77777777" w:rsidR="001B6BF2" w:rsidRPr="00441045" w:rsidRDefault="001B6BF2" w:rsidP="0035052D">
                  <w:pPr>
                    <w:pStyle w:val="TextinFettdruck"/>
                    <w:rPr>
                      <w:lang w:val="en-US"/>
                    </w:rPr>
                  </w:pPr>
                </w:p>
                <w:p w14:paraId="3E92CCCB" w14:textId="77777777" w:rsidR="00405820" w:rsidRPr="00441045" w:rsidRDefault="00405820" w:rsidP="0035052D">
                  <w:pPr>
                    <w:pStyle w:val="TextinFettdruck"/>
                    <w:rPr>
                      <w:lang w:val="en-US"/>
                    </w:rPr>
                  </w:pPr>
                </w:p>
                <w:p w14:paraId="7A87B7ED" w14:textId="1394627B" w:rsidR="001B6BF2" w:rsidRPr="00D204E4" w:rsidRDefault="001B6BF2" w:rsidP="0035052D">
                  <w:pPr>
                    <w:pStyle w:val="TextinFettdruck"/>
                    <w:rPr>
                      <w:lang w:val="en-US"/>
                    </w:rPr>
                  </w:pPr>
                  <w:r w:rsidRPr="00D204E4">
                    <w:rPr>
                      <w:lang w:val="en-US"/>
                    </w:rPr>
                    <w:t>_________________________________</w:t>
                  </w:r>
                </w:p>
                <w:p w14:paraId="32709745" w14:textId="7E751D0E" w:rsidR="00405820" w:rsidRPr="00D204E4" w:rsidRDefault="00405820" w:rsidP="0035052D">
                  <w:pPr>
                    <w:pStyle w:val="TextinFettdruck"/>
                    <w:rPr>
                      <w:lang w:val="en-US"/>
                    </w:rPr>
                  </w:pPr>
                  <w:r w:rsidRPr="00D204E4">
                    <w:rPr>
                      <w:lang w:val="en-US"/>
                    </w:rPr>
                    <w:t xml:space="preserve">Date and </w:t>
                  </w:r>
                  <w:r w:rsidR="003E5DB4" w:rsidRPr="00D204E4">
                    <w:rPr>
                      <w:lang w:val="en-US"/>
                    </w:rPr>
                    <w:t>s</w:t>
                  </w:r>
                  <w:r w:rsidRPr="00D204E4">
                    <w:rPr>
                      <w:lang w:val="en-US"/>
                    </w:rPr>
                    <w:t>ignatur</w:t>
                  </w:r>
                  <w:r w:rsidR="003E5DB4" w:rsidRPr="00D204E4">
                    <w:rPr>
                      <w:lang w:val="en-US"/>
                    </w:rPr>
                    <w:t>e check-out</w:t>
                  </w:r>
                </w:p>
              </w:tc>
            </w:tr>
          </w:tbl>
          <w:p w14:paraId="4302DE78" w14:textId="77777777" w:rsidR="00265218" w:rsidRPr="00D204E4" w:rsidRDefault="00265218" w:rsidP="004456B5">
            <w:pPr>
              <w:rPr>
                <w:lang w:val="en-US"/>
              </w:rPr>
            </w:pPr>
          </w:p>
        </w:tc>
        <w:tc>
          <w:tcPr>
            <w:tcW w:w="106" w:type="pct"/>
            <w:shd w:val="clear" w:color="auto" w:fill="auto"/>
          </w:tcPr>
          <w:p w14:paraId="601D6720" w14:textId="77777777" w:rsidR="00265218" w:rsidRPr="00D204E4" w:rsidRDefault="00265218" w:rsidP="00CF31BB">
            <w:pPr>
              <w:rPr>
                <w:lang w:val="en-US"/>
              </w:rPr>
            </w:pPr>
          </w:p>
        </w:tc>
      </w:tr>
    </w:tbl>
    <w:p w14:paraId="176251A9" w14:textId="77777777" w:rsidR="00463B35" w:rsidRPr="00D204E4" w:rsidRDefault="00463B35" w:rsidP="00524D35">
      <w:pPr>
        <w:rPr>
          <w:lang w:val="en-US"/>
        </w:rPr>
      </w:pPr>
    </w:p>
    <w:sectPr w:rsidR="00463B35" w:rsidRPr="00D204E4" w:rsidSect="00F42EDB">
      <w:headerReference w:type="default" r:id="rId7"/>
      <w:footerReference w:type="default" r:id="rId8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06A6D" w14:textId="77777777" w:rsidR="00154235" w:rsidRDefault="00154235" w:rsidP="00CF31BB">
      <w:r>
        <w:separator/>
      </w:r>
    </w:p>
  </w:endnote>
  <w:endnote w:type="continuationSeparator" w:id="0">
    <w:p w14:paraId="004F4AE9" w14:textId="77777777" w:rsidR="00154235" w:rsidRDefault="00154235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480"/>
      <w:gridCol w:w="3470"/>
      <w:gridCol w:w="3516"/>
    </w:tblGrid>
    <w:tr w:rsidR="00F26D0F" w:rsidRPr="009F4149" w14:paraId="1A865D33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30B0D569" w14:textId="77777777" w:rsidR="003071A0" w:rsidRPr="009F4149" w:rsidRDefault="003071A0" w:rsidP="009F4149">
          <w:pPr>
            <w:pStyle w:val="Kontakte"/>
          </w:pPr>
          <w:r w:rsidRPr="009F4149">
            <w:rPr>
              <w:noProof/>
              <w:lang w:val="en-US"/>
            </w:rPr>
            <mc:AlternateContent>
              <mc:Choice Requires="wps">
                <w:drawing>
                  <wp:inline distT="0" distB="0" distL="0" distR="0" wp14:anchorId="741837A1" wp14:editId="601AFF84">
                    <wp:extent cx="154940" cy="201930"/>
                    <wp:effectExtent l="0" t="0" r="0" b="7620"/>
                    <wp:docPr id="1" name="Form" descr="GPS-Symbo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0A902733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741837A1" id="Form" o:spid="_x0000_s1027" alt="GPS-Symbol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0A902733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0AF7EE72" w14:textId="77777777" w:rsidR="003071A0" w:rsidRPr="009F4149" w:rsidRDefault="003071A0" w:rsidP="009F4149">
          <w:pPr>
            <w:pStyle w:val="Kontakte"/>
          </w:pPr>
          <w:r w:rsidRPr="009F4149">
            <w:rPr>
              <w:noProof/>
              <w:lang w:val="en-US"/>
            </w:rPr>
            <mc:AlternateContent>
              <mc:Choice Requires="wps">
                <w:drawing>
                  <wp:inline distT="0" distB="0" distL="0" distR="0" wp14:anchorId="06C957AE" wp14:editId="753550D3">
                    <wp:extent cx="165100" cy="165100"/>
                    <wp:effectExtent l="0" t="0" r="6350" b="6350"/>
                    <wp:docPr id="7" name="Form" descr="Telefonsymbo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6717DCBF" id="Form" o:spid="_x0000_s1026" alt="Telefonsymbo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48341F6" w14:textId="77777777" w:rsidR="003071A0" w:rsidRPr="009F4149" w:rsidRDefault="003071A0" w:rsidP="009F4149">
          <w:pPr>
            <w:pStyle w:val="Kontakte"/>
          </w:pPr>
          <w:r w:rsidRPr="009F4149">
            <w:rPr>
              <w:noProof/>
              <w:lang w:val="en-US"/>
            </w:rPr>
            <mc:AlternateContent>
              <mc:Choice Requires="wps">
                <w:drawing>
                  <wp:inline distT="0" distB="0" distL="0" distR="0" wp14:anchorId="196AABB6" wp14:editId="2C4A1EBD">
                    <wp:extent cx="165100" cy="165100"/>
                    <wp:effectExtent l="0" t="0" r="6350" b="6350"/>
                    <wp:docPr id="4" name="Form" descr="E-Mail-Symbo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63F6C3FC" id="Form" o:spid="_x0000_s1026" alt="E-Mail-Symbo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26D0F" w:rsidRPr="009F4149" w14:paraId="08655540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2FB23768" w14:textId="77777777" w:rsidR="003071A0" w:rsidRPr="009F4149" w:rsidRDefault="003071A0" w:rsidP="009F4149">
          <w:pPr>
            <w:pStyle w:val="Kontakte"/>
          </w:pPr>
        </w:p>
      </w:tc>
      <w:tc>
        <w:tcPr>
          <w:tcW w:w="3597" w:type="dxa"/>
          <w:shd w:val="clear" w:color="auto" w:fill="auto"/>
          <w:vAlign w:val="center"/>
        </w:tcPr>
        <w:p w14:paraId="63046E5D" w14:textId="77777777" w:rsidR="003071A0" w:rsidRPr="009F4149" w:rsidRDefault="003071A0" w:rsidP="009F4149">
          <w:pPr>
            <w:pStyle w:val="Kontakte"/>
          </w:pPr>
        </w:p>
      </w:tc>
      <w:tc>
        <w:tcPr>
          <w:tcW w:w="3597" w:type="dxa"/>
          <w:shd w:val="clear" w:color="auto" w:fill="auto"/>
          <w:vAlign w:val="center"/>
        </w:tcPr>
        <w:p w14:paraId="3C0AE0F8" w14:textId="77777777" w:rsidR="003071A0" w:rsidRPr="009F4149" w:rsidRDefault="003071A0" w:rsidP="009F4149">
          <w:pPr>
            <w:pStyle w:val="Kontakte"/>
          </w:pPr>
        </w:p>
      </w:tc>
    </w:tr>
    <w:tr w:rsidR="00F26D0F" w:rsidRPr="009F4149" w14:paraId="108B2980" w14:textId="77777777" w:rsidTr="002D3842">
      <w:tc>
        <w:tcPr>
          <w:tcW w:w="3596" w:type="dxa"/>
          <w:shd w:val="clear" w:color="auto" w:fill="auto"/>
          <w:vAlign w:val="center"/>
        </w:tcPr>
        <w:p w14:paraId="328432D8" w14:textId="454D98D5" w:rsidR="00AE3FB7" w:rsidRPr="009F4149" w:rsidRDefault="00F26D0F" w:rsidP="009F4149">
          <w:pPr>
            <w:pStyle w:val="Kontakte"/>
          </w:pPr>
          <w:r>
            <w:t>SMArt-Hostel Kisumu</w:t>
          </w:r>
          <w:r w:rsidR="008A0084">
            <w:t>-Mowlem</w:t>
          </w:r>
        </w:p>
      </w:tc>
      <w:tc>
        <w:tcPr>
          <w:tcW w:w="3597" w:type="dxa"/>
          <w:shd w:val="clear" w:color="auto" w:fill="auto"/>
          <w:vAlign w:val="center"/>
        </w:tcPr>
        <w:p w14:paraId="149F63F6" w14:textId="7894E2A5" w:rsidR="00AE3FB7" w:rsidRPr="009F4149" w:rsidRDefault="0063084A" w:rsidP="009F4149">
          <w:pPr>
            <w:pStyle w:val="Kontakte"/>
          </w:pPr>
          <w:r>
            <w:t>+254 741 277 384</w:t>
          </w:r>
        </w:p>
      </w:tc>
      <w:tc>
        <w:tcPr>
          <w:tcW w:w="3597" w:type="dxa"/>
          <w:shd w:val="clear" w:color="auto" w:fill="auto"/>
          <w:vAlign w:val="center"/>
        </w:tcPr>
        <w:p w14:paraId="41CA7F87" w14:textId="01C00A25" w:rsidR="00AE3FB7" w:rsidRPr="009F4149" w:rsidRDefault="0063084A" w:rsidP="009F4149">
          <w:pPr>
            <w:pStyle w:val="Kontakte"/>
          </w:pPr>
          <w:r>
            <w:t>Info@smarthostel-kisumu.com</w:t>
          </w:r>
        </w:p>
      </w:tc>
    </w:tr>
  </w:tbl>
  <w:p w14:paraId="45C3C39B" w14:textId="21A7AF82" w:rsidR="00835DE8" w:rsidRDefault="009F4149" w:rsidP="00644A9B">
    <w:pPr>
      <w:pStyle w:val="Footer"/>
      <w:jc w:val="both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328A0649" wp14:editId="741FFF4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640195" cy="978408"/>
              <wp:effectExtent l="0" t="0" r="27305" b="0"/>
              <wp:wrapNone/>
              <wp:docPr id="15" name="Gruppe 1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0195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hteck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hteck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E7F2B3" id="Gruppe 15" o:spid="_x0000_s1026" alt="&quot;&quot;" style="position:absolute;margin-left:0;margin-top:0;width:522.8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">
              <v:rect id="Rechteck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hteck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14502" w14:textId="77777777" w:rsidR="00154235" w:rsidRDefault="00154235" w:rsidP="00CF31BB">
      <w:r>
        <w:separator/>
      </w:r>
    </w:p>
  </w:footnote>
  <w:footnote w:type="continuationSeparator" w:id="0">
    <w:p w14:paraId="4DE8D0EB" w14:textId="77777777" w:rsidR="00154235" w:rsidRDefault="00154235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83CB0" w14:textId="78031F88" w:rsidR="00BC1B68" w:rsidRPr="00835DE8" w:rsidRDefault="002F3C87" w:rsidP="00410E03">
    <w:pPr>
      <w:pStyle w:val="Head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2ADDACDA" wp14:editId="207AF7CE">
              <wp:simplePos x="0" y="0"/>
              <wp:positionH relativeFrom="column">
                <wp:posOffset>5508625</wp:posOffset>
              </wp:positionH>
              <wp:positionV relativeFrom="paragraph">
                <wp:posOffset>-123190</wp:posOffset>
              </wp:positionV>
              <wp:extent cx="891540" cy="678180"/>
              <wp:effectExtent l="0" t="0" r="22860" b="2667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1540" cy="678180"/>
                      </a:xfrm>
                      <a:prstGeom prst="rect">
                        <a:avLst/>
                      </a:prstGeom>
                      <a:solidFill>
                        <a:srgbClr val="94D5DE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A6E8D46" w14:textId="77777777" w:rsidR="002F3C87" w:rsidRPr="00A10878" w:rsidRDefault="002F3C87" w:rsidP="002F3C87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1378D5">
                            <w:rPr>
                              <w:sz w:val="36"/>
                              <w:szCs w:val="36"/>
                            </w:rPr>
                            <w:t>SMArt-</w:t>
                          </w:r>
                          <w:r>
                            <w:rPr>
                              <w:sz w:val="40"/>
                              <w:szCs w:val="40"/>
                            </w:rPr>
                            <w:t>Hostel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ADDACDA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left:0;text-align:left;margin-left:433.75pt;margin-top:-9.7pt;width:70.2pt;height:53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" fillcolor="#94d5de" strokeweight=".5pt">
              <v:textbox>
                <w:txbxContent>
                  <w:p w14:paraId="1A6E8D46" w14:textId="77777777" w:rsidR="002F3C87" w:rsidRPr="00A10878" w:rsidRDefault="002F3C87" w:rsidP="002F3C87">
                    <w:pPr>
                      <w:rPr>
                        <w:sz w:val="40"/>
                        <w:szCs w:val="40"/>
                      </w:rPr>
                    </w:pPr>
                    <w:r w:rsidRPr="001378D5">
                      <w:rPr>
                        <w:sz w:val="36"/>
                        <w:szCs w:val="36"/>
                      </w:rPr>
                      <w:t>SMArt-</w:t>
                    </w:r>
                    <w:r>
                      <w:rPr>
                        <w:sz w:val="40"/>
                        <w:szCs w:val="40"/>
                      </w:rPr>
                      <w:t>Hostel</w:t>
                    </w:r>
                  </w:p>
                </w:txbxContent>
              </v:textbox>
            </v:shape>
          </w:pict>
        </mc:Fallback>
      </mc:AlternateContent>
    </w:r>
    <w:r w:rsidR="00C2451F" w:rsidRPr="00D967AC">
      <w:rPr>
        <w:noProof/>
        <w:lang w:val="en-US"/>
      </w:rPr>
      <w:drawing>
        <wp:anchor distT="0" distB="0" distL="114300" distR="114300" simplePos="0" relativeHeight="251671040" behindDoc="1" locked="0" layoutInCell="1" allowOverlap="1" wp14:anchorId="23D8AFE0" wp14:editId="1E4FCD1C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1482725" cy="643890"/>
          <wp:effectExtent l="304800" t="304800" r="327025" b="327660"/>
          <wp:wrapSquare wrapText="bothSides"/>
          <wp:docPr id="3" name="Grafik 201" descr="SMArt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65186-AB5A-4584-87C3-0FAA2992263B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201" descr="SMArt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65186-AB5A-4584-87C3-0FAA2992263B}"/>
                      </a:ext>
                      <a:ext uri="{C183D7F6-B498-43B3-948B-1728B52AA6E4}">
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5" cy="643890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DE8">
      <w:rPr>
        <w:noProof/>
        <w:lang w:val="en-US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4A17555C" wp14:editId="61586E06">
              <wp:simplePos x="0" y="0"/>
              <wp:positionH relativeFrom="column">
                <wp:posOffset>7620</wp:posOffset>
              </wp:positionH>
              <wp:positionV relativeFrom="paragraph">
                <wp:posOffset>-1768475</wp:posOffset>
              </wp:positionV>
              <wp:extent cx="6644640" cy="9775635"/>
              <wp:effectExtent l="0" t="0" r="22860" b="0"/>
              <wp:wrapNone/>
              <wp:docPr id="13" name="Gruppe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640" cy="9775635"/>
                        <a:chOff x="0" y="0"/>
                        <a:chExt cx="6858000" cy="9775635"/>
                      </a:xfrm>
                      <a:solidFill>
                        <a:srgbClr val="66FFFF"/>
                      </a:solidFill>
                    </wpg:grpSpPr>
                    <wpg:grpSp>
                      <wpg:cNvPr id="2" name="Gruppe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  <a:grpFill/>
                      </wpg:grpSpPr>
                      <wpg:grpSp>
                        <wpg:cNvPr id="9" name="Gruppe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  <a:grpFill/>
                        </wpg:grpSpPr>
                        <wps:wsp>
                          <wps:cNvPr id="20" name="Rechteck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hteck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hteck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hteck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Bild 10" title="Hintergrundbild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hteck 14, Ecken auf gleicher Seite abgerundet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835B90E" id="Gruppe 13" o:spid="_x0000_s1026" alt="&quot;&quot;" style="position:absolute;margin-left:.6pt;margin-top:-139.25pt;width:523.2pt;height:769.75pt;z-index:-251650560;mso-width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">
              <v:group id="Gruppe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pe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hteck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" filled="f" stroked="f" strokeweight="1pt">
                    <v:stroke miterlimit="4"/>
                    <v:textbox inset="3pt,3pt,3pt,3pt"/>
                  </v:rect>
                  <v:rect id="Rechteck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" filled="f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hteck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" filled="f" strokecolor="#1f497d [3215]" strokeweight="1pt">
                  <v:stroke miterlimit="4"/>
                  <v:path arrowok="t"/>
                  <v:textbox inset="3pt,3pt,3pt,3pt"/>
                </v:rect>
              </v:group>
              <v:rect id="Rechteck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echteck 14, Ecken auf gleicher Seite abgerundet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" path="m142874,l742945,v78907,,142874,63967,142874,142874l885819,857227r,l,857227r,l,142874c,63967,63967,,142874,xe" filled="f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7296EA0" wp14:editId="68215438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Form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AF38CA1" id="Form" o:spid="_x0000_s1026" alt="&quot;&quot;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D97"/>
    <w:rsid w:val="000035F2"/>
    <w:rsid w:val="00012A58"/>
    <w:rsid w:val="0005135F"/>
    <w:rsid w:val="00073B6B"/>
    <w:rsid w:val="000C75BF"/>
    <w:rsid w:val="000F1FAA"/>
    <w:rsid w:val="001034AB"/>
    <w:rsid w:val="00110721"/>
    <w:rsid w:val="001131AC"/>
    <w:rsid w:val="001257F0"/>
    <w:rsid w:val="00154235"/>
    <w:rsid w:val="0016108E"/>
    <w:rsid w:val="00166609"/>
    <w:rsid w:val="001A199E"/>
    <w:rsid w:val="001B6BF2"/>
    <w:rsid w:val="001C42C8"/>
    <w:rsid w:val="00205FE0"/>
    <w:rsid w:val="00246BBD"/>
    <w:rsid w:val="0025130C"/>
    <w:rsid w:val="00256391"/>
    <w:rsid w:val="002633EB"/>
    <w:rsid w:val="00265218"/>
    <w:rsid w:val="002A724E"/>
    <w:rsid w:val="002C6ABD"/>
    <w:rsid w:val="002C7FDB"/>
    <w:rsid w:val="002D3842"/>
    <w:rsid w:val="002F3C87"/>
    <w:rsid w:val="003071A0"/>
    <w:rsid w:val="00333ABF"/>
    <w:rsid w:val="00337C0F"/>
    <w:rsid w:val="0035052D"/>
    <w:rsid w:val="00366F6D"/>
    <w:rsid w:val="003749D6"/>
    <w:rsid w:val="003D0D97"/>
    <w:rsid w:val="003D55BE"/>
    <w:rsid w:val="003E0129"/>
    <w:rsid w:val="003E5DB4"/>
    <w:rsid w:val="003F693D"/>
    <w:rsid w:val="00405820"/>
    <w:rsid w:val="00410E03"/>
    <w:rsid w:val="00435E8C"/>
    <w:rsid w:val="00441045"/>
    <w:rsid w:val="004456B5"/>
    <w:rsid w:val="00463B35"/>
    <w:rsid w:val="00463CB4"/>
    <w:rsid w:val="00482917"/>
    <w:rsid w:val="0048701C"/>
    <w:rsid w:val="004C2F50"/>
    <w:rsid w:val="004C5B16"/>
    <w:rsid w:val="00524D35"/>
    <w:rsid w:val="00542A22"/>
    <w:rsid w:val="00561CB4"/>
    <w:rsid w:val="00580316"/>
    <w:rsid w:val="005A6806"/>
    <w:rsid w:val="005D124E"/>
    <w:rsid w:val="005D4225"/>
    <w:rsid w:val="00600C0E"/>
    <w:rsid w:val="00621C3D"/>
    <w:rsid w:val="0063084A"/>
    <w:rsid w:val="00643F5A"/>
    <w:rsid w:val="00644A9B"/>
    <w:rsid w:val="00655A96"/>
    <w:rsid w:val="00684557"/>
    <w:rsid w:val="006859BF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15559"/>
    <w:rsid w:val="00835DE8"/>
    <w:rsid w:val="008A0084"/>
    <w:rsid w:val="008C5804"/>
    <w:rsid w:val="008D3EE1"/>
    <w:rsid w:val="008F387F"/>
    <w:rsid w:val="00915359"/>
    <w:rsid w:val="009A1C5E"/>
    <w:rsid w:val="009A7C88"/>
    <w:rsid w:val="009D774A"/>
    <w:rsid w:val="009E6AC6"/>
    <w:rsid w:val="009F4149"/>
    <w:rsid w:val="00A02846"/>
    <w:rsid w:val="00A27EE6"/>
    <w:rsid w:val="00A3321A"/>
    <w:rsid w:val="00A33C7B"/>
    <w:rsid w:val="00A41054"/>
    <w:rsid w:val="00A73AE1"/>
    <w:rsid w:val="00AB2833"/>
    <w:rsid w:val="00AC7198"/>
    <w:rsid w:val="00AE3FB7"/>
    <w:rsid w:val="00B122BA"/>
    <w:rsid w:val="00B404DD"/>
    <w:rsid w:val="00B45F61"/>
    <w:rsid w:val="00BB4100"/>
    <w:rsid w:val="00BC1B68"/>
    <w:rsid w:val="00BD7A0E"/>
    <w:rsid w:val="00BE6B42"/>
    <w:rsid w:val="00BF5A49"/>
    <w:rsid w:val="00C2451F"/>
    <w:rsid w:val="00C50E6D"/>
    <w:rsid w:val="00C515E8"/>
    <w:rsid w:val="00C520D9"/>
    <w:rsid w:val="00C84BD5"/>
    <w:rsid w:val="00CF31BB"/>
    <w:rsid w:val="00D204E4"/>
    <w:rsid w:val="00D36100"/>
    <w:rsid w:val="00D4436A"/>
    <w:rsid w:val="00D832D3"/>
    <w:rsid w:val="00DB5CAA"/>
    <w:rsid w:val="00DE3C23"/>
    <w:rsid w:val="00E141F4"/>
    <w:rsid w:val="00E301A2"/>
    <w:rsid w:val="00E53AFF"/>
    <w:rsid w:val="00E61D15"/>
    <w:rsid w:val="00EB5160"/>
    <w:rsid w:val="00ED760F"/>
    <w:rsid w:val="00EF6DBC"/>
    <w:rsid w:val="00EF7890"/>
    <w:rsid w:val="00F02022"/>
    <w:rsid w:val="00F13C25"/>
    <w:rsid w:val="00F26D0F"/>
    <w:rsid w:val="00F27B67"/>
    <w:rsid w:val="00F34A4C"/>
    <w:rsid w:val="00F42EDB"/>
    <w:rsid w:val="00FB3407"/>
    <w:rsid w:val="00FC0271"/>
    <w:rsid w:val="00FD50AA"/>
    <w:rsid w:val="00FE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391D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de-DE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04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Kontakte">
    <w:name w:val="Kontakte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TextinFettdruck">
    <w:name w:val="Text in Fettdruck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auerTextinFettdruck">
    <w:name w:val="Blauer Text in Fettdruck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MASUCH\AppData\Roaming\Microsoft\Templates\Formular%20zur%20Aufnahme%20von%20Kunden%20f&#252;r%20Kleinunternehm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4BE535E8FCA4FEDBBD2E1F8B29EC7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F0ED2-0715-43BA-A6AE-F9AC43EBB0E6}"/>
      </w:docPartPr>
      <w:docPartBody>
        <w:p w:rsidR="00073116" w:rsidRDefault="002C2067">
          <w:pPr>
            <w:pStyle w:val="14BE535E8FCA4FEDBBD2E1F8B29EC795"/>
          </w:pPr>
          <w:r w:rsidRPr="00EB5160">
            <w:rPr>
              <w:lang w:bidi="de-DE"/>
            </w:rPr>
            <w:t>Name des Vertreters/Repräsentanten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067"/>
    <w:rsid w:val="00073116"/>
    <w:rsid w:val="001D6F9E"/>
    <w:rsid w:val="002C2067"/>
    <w:rsid w:val="004B1CC6"/>
    <w:rsid w:val="00C0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BE535E8FCA4FEDBBD2E1F8B29EC795">
    <w:name w:val="14BE535E8FCA4FEDBBD2E1F8B29EC7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24DF3D-A146-4463-8F1E-C15029DB5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zur Aufnahme von Kunden für Kleinunternehmen.dotx</Template>
  <TotalTime>0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2022-02-08T16:53:00Z</dcterms:created>
  <dcterms:modified xsi:type="dcterms:W3CDTF">2022-03-15T21:32:00Z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5c9e18-d393-4470-8b67-9616c62ec31f_Enabled">
    <vt:lpwstr>true</vt:lpwstr>
  </property>
  <property fmtid="{D5CDD505-2E9C-101B-9397-08002B2CF9AE}" pid="3" name="MSIP_Label_705c9e18-d393-4470-8b67-9616c62ec31f_SetDate">
    <vt:lpwstr>2022-02-08T16:53:35Z</vt:lpwstr>
  </property>
  <property fmtid="{D5CDD505-2E9C-101B-9397-08002B2CF9AE}" pid="4" name="MSIP_Label_705c9e18-d393-4470-8b67-9616c62ec31f_Method">
    <vt:lpwstr>Standard</vt:lpwstr>
  </property>
  <property fmtid="{D5CDD505-2E9C-101B-9397-08002B2CF9AE}" pid="5" name="MSIP_Label_705c9e18-d393-4470-8b67-9616c62ec31f_Name">
    <vt:lpwstr>705c9e18-d393-4470-8b67-9616c62ec31f</vt:lpwstr>
  </property>
  <property fmtid="{D5CDD505-2E9C-101B-9397-08002B2CF9AE}" pid="6" name="MSIP_Label_705c9e18-d393-4470-8b67-9616c62ec31f_SiteId">
    <vt:lpwstr>c5d1e823-e2b8-46bf-92ff-84f54313e0a5</vt:lpwstr>
  </property>
  <property fmtid="{D5CDD505-2E9C-101B-9397-08002B2CF9AE}" pid="7" name="MSIP_Label_705c9e18-d393-4470-8b67-9616c62ec31f_ActionId">
    <vt:lpwstr>246493ad-4b5d-4c28-9a80-2a90534e8a77</vt:lpwstr>
  </property>
  <property fmtid="{D5CDD505-2E9C-101B-9397-08002B2CF9AE}" pid="8" name="MSIP_Label_705c9e18-d393-4470-8b67-9616c62ec31f_ContentBits">
    <vt:lpwstr>0</vt:lpwstr>
  </property>
</Properties>
</file>